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B376B0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12</cp:lastModifiedBy>
  <dcterms:modified xsi:type="dcterms:W3CDTF">2023-03-22T07:27:14Z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498C77D9CE5C45FE92B62F99E6772D37</vt:lpwstr>
  </property>
</Properties>
</file>